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360" w:lineRule="auto"/>
        <w:jc w:val="center"/>
        <w:rPr>
          <w:rFonts w:hint="eastAsia" w:ascii="仿宋_GB2312"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kern w:val="0"/>
          <w:sz w:val="32"/>
          <w:szCs w:val="32"/>
        </w:rPr>
        <w:t>参会回执</w:t>
      </w:r>
    </w:p>
    <w:p>
      <w:pPr>
        <w:spacing w:line="360" w:lineRule="auto"/>
        <w:jc w:val="left"/>
        <w:rPr>
          <w:rFonts w:hint="eastAsia" w:ascii="仿宋_GB2312" w:eastAsia="仿宋_GB2312"/>
          <w:sz w:val="30"/>
          <w:szCs w:val="30"/>
          <w:lang w:val="en-US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960755</wp:posOffset>
                </wp:positionH>
                <wp:positionV relativeFrom="paragraph">
                  <wp:posOffset>317500</wp:posOffset>
                </wp:positionV>
                <wp:extent cx="256222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03755" y="2420620"/>
                          <a:ext cx="2562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5.65pt;margin-top:25pt;height:0pt;width:201.75pt;z-index:251658240;mso-width-relative:page;mso-height-relative:page;" filled="f" stroked="t" coordsize="21600,21600" o:gfxdata="UEsDBAoAAAAAAIdO4kAAAAAAAAAAAAAAAAAEAAAAZHJzL1BLAwQUAAAACACHTuJAyALiF9UAAAAJ&#10;AQAADwAAAGRycy9kb3ducmV2LnhtbE2PsU7EMBBEeyT+wVokOs4JEO4U4lyBRIGEBAQKSl+8Fwfs&#10;dYh9Sfh7FlEc5cw+zc5U28U7MeEY+0AK8lUGAqkNpqdOwdvr/cUGREyajHaBUME3RtjWpyeVLk2Y&#10;6QWnJnWCQyiWWoFNaSiljK1Fr+MqDEh824fR68Ry7KQZ9czh3snLLLuRXvfEH6we8M5i+9kcPKfQ&#10;+mu/uPH9+enRbpr5Ax+mNSp1fpZntyASLukIw299rg41d9qFA5koHOsiv2JUQZHxJgaK4pq37P4M&#10;WVfy/4L6B1BLAwQUAAAACACHTuJAB7IMftMBAABvAwAADgAAAGRycy9lMm9Eb2MueG1srVPNjtMw&#10;EL4j8Q6W7zRplpZV1HQPWy0XBJWAB5g6dmLJf/KYpn0JXgCJG5w4cudtWB6DsVt2F7ghcpiMPZ+/&#10;8TczXl0drGF7GVF71/H5rOZMOuF77YaOv31z8+SSM0zgejDeyY4fJfKr9eNHqym0svGjN72MjEgc&#10;tlPo+JhSaKsKxSgt4MwH6SiofLSQaBmHqo8wEbs1VVPXy2rysQ/RC4lIu5tTkK8Lv1JSpFdKoUzM&#10;dJzuloqNxe6yrdYraIcIYdTifA34h1tY0I6S3lFtIAF7F/VfVFaL6NGrNBPeVl4pLWTRQGrm9R9q&#10;Xo8QZNFCxcFwVyb8f7Ti5X4bme473nDmwFKLbj98/f7+049vH8nefvnMmlykKWBL2Gu3jecVhm3M&#10;ig8q2vwnLexANPP64tliwdmR/KdNvWzORZaHxEQGLJZN0xBAEKLEqnuSEDE9l96y7HTcaJf1Qwv7&#10;F5goMUF/QfK28zfamNJD49jU8eXFgrosgCZJGUjk2kDa0A2cgRloREWKhRG90X0+nXkwDrtrE9ke&#10;8piUL4umbL/BcuoN4HjCldBpgKxONMVG245fPjxtHJHk0p2Klb2d74+lhmWfulrSnCcwj83DdTl9&#10;/07WP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IAuIX1QAAAAkBAAAPAAAAAAAAAAEAIAAAACIA&#10;AABkcnMvZG93bnJldi54bWxQSwECFAAUAAAACACHTuJAB7IMftMBAABvAwAADgAAAAAAAAABACAA&#10;AAAkAQAAZHJzL2Uyb0RvYy54bWxQSwUGAAAAAAYABgBZAQAAaQ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0"/>
          <w:szCs w:val="30"/>
        </w:rPr>
        <w:t>单位名称：</w:t>
      </w:r>
      <w:bookmarkStart w:id="0" w:name="_GoBack"/>
      <w:bookmarkEnd w:id="0"/>
    </w:p>
    <w:tbl>
      <w:tblPr>
        <w:tblStyle w:val="4"/>
        <w:tblW w:w="8880" w:type="dxa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50"/>
        <w:gridCol w:w="2025"/>
        <w:gridCol w:w="2307"/>
        <w:gridCol w:w="2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</w:t>
            </w:r>
          </w:p>
        </w:tc>
        <w:tc>
          <w:tcPr>
            <w:tcW w:w="2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身份证号</w:t>
            </w:r>
          </w:p>
        </w:tc>
        <w:tc>
          <w:tcPr>
            <w:tcW w:w="2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感兴趣的合作领域或项目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请贵单位于2018年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</w:t>
      </w:r>
      <w:r>
        <w:rPr>
          <w:rFonts w:hint="eastAsia" w:ascii="仿宋_GB2312" w:eastAsia="仿宋_GB2312"/>
          <w:sz w:val="30"/>
          <w:szCs w:val="30"/>
        </w:rPr>
        <w:t>日（星期</w:t>
      </w:r>
      <w:r>
        <w:rPr>
          <w:rFonts w:hint="eastAsia" w:ascii="仿宋_GB2312" w:eastAsia="仿宋_GB2312"/>
          <w:sz w:val="30"/>
          <w:szCs w:val="30"/>
          <w:lang w:eastAsia="zh-CN"/>
        </w:rPr>
        <w:t>五</w:t>
      </w:r>
      <w:r>
        <w:rPr>
          <w:rFonts w:hint="eastAsia" w:ascii="仿宋_GB2312" w:eastAsia="仿宋_GB2312"/>
          <w:sz w:val="30"/>
          <w:szCs w:val="30"/>
        </w:rPr>
        <w:t>）前将参会回执电子版发送至协会邮箱（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instrText xml:space="preserve"> HYPERLINK "mailto:gdwlxh@126.com" </w:instrTex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gdwlxh@126.com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）。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34804"/>
    <w:rsid w:val="6063480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2018-05-08T06:03:00Z</dcterms:created>
  <dc:creator>Administrator</dc:creator>
  <cp:lastModifiedBy>Administrator</cp:lastModifiedBy>
  <dcterms:modified xsi:type="dcterms:W3CDTF">2018-05-08T06:04:38Z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